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B04" w:rsidRDefault="00D16B04" w:rsidP="00D16B04">
      <w:pPr>
        <w:jc w:val="center"/>
        <w:rPr>
          <w:rFonts w:ascii="Roboto" w:hAnsi="Roboto"/>
          <w:b/>
          <w:bCs/>
          <w:sz w:val="28"/>
          <w:szCs w:val="28"/>
        </w:rPr>
      </w:pPr>
      <w:bookmarkStart w:id="0" w:name="_GoBack"/>
      <w:bookmarkEnd w:id="0"/>
      <w:r>
        <w:rPr>
          <w:rFonts w:ascii="Roboto" w:hAnsi="Roboto"/>
          <w:b/>
          <w:bCs/>
          <w:sz w:val="28"/>
          <w:szCs w:val="28"/>
        </w:rPr>
        <w:t>Gegen Ausgrenzung im Verkehr und unterwegs</w:t>
      </w:r>
    </w:p>
    <w:p w:rsidR="00D16B04" w:rsidRPr="008F0D60" w:rsidRDefault="00D16B04" w:rsidP="00D16B04">
      <w:pPr>
        <w:jc w:val="center"/>
        <w:rPr>
          <w:rFonts w:ascii="Roboto" w:hAnsi="Roboto"/>
          <w:b/>
          <w:bCs/>
          <w:sz w:val="28"/>
          <w:szCs w:val="28"/>
        </w:rPr>
      </w:pPr>
      <w:r>
        <w:rPr>
          <w:rFonts w:ascii="Roboto" w:hAnsi="Roboto"/>
          <w:b/>
          <w:bCs/>
          <w:sz w:val="28"/>
          <w:szCs w:val="28"/>
        </w:rPr>
        <w:t>Bewegung für alle!</w:t>
      </w:r>
    </w:p>
    <w:p w:rsidR="00D16B04" w:rsidRDefault="00D16B04" w:rsidP="00D16B04">
      <w:pPr>
        <w:jc w:val="both"/>
        <w:rPr>
          <w:rFonts w:ascii="Roboto" w:hAnsi="Roboto"/>
          <w:sz w:val="21"/>
          <w:szCs w:val="21"/>
        </w:rPr>
      </w:pPr>
    </w:p>
    <w:p w:rsidR="00D16B04" w:rsidRDefault="00D16B04" w:rsidP="00D16B04">
      <w:pPr>
        <w:jc w:val="both"/>
        <w:rPr>
          <w:rFonts w:ascii="Roboto" w:hAnsi="Roboto"/>
          <w:sz w:val="21"/>
          <w:szCs w:val="21"/>
        </w:rPr>
      </w:pPr>
    </w:p>
    <w:p w:rsidR="00D16B04" w:rsidRPr="00DE678A" w:rsidRDefault="00D16B04" w:rsidP="00D16B04">
      <w:pPr>
        <w:jc w:val="both"/>
        <w:rPr>
          <w:rFonts w:ascii="Roboto" w:hAnsi="Roboto"/>
          <w:sz w:val="21"/>
          <w:szCs w:val="21"/>
        </w:rPr>
      </w:pPr>
    </w:p>
    <w:p w:rsidR="00D16B04" w:rsidRDefault="00D16B04" w:rsidP="00D16B04">
      <w:pPr>
        <w:spacing w:line="360" w:lineRule="auto"/>
        <w:jc w:val="both"/>
        <w:rPr>
          <w:rFonts w:ascii="Roboto" w:hAnsi="Roboto"/>
          <w:b/>
          <w:bCs/>
          <w:sz w:val="28"/>
          <w:szCs w:val="28"/>
        </w:rPr>
      </w:pPr>
      <w:r>
        <w:rPr>
          <w:rFonts w:ascii="Roboto" w:hAnsi="Roboto"/>
          <w:b/>
          <w:bCs/>
          <w:sz w:val="28"/>
          <w:szCs w:val="28"/>
        </w:rPr>
        <w:t>Wir werden laut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1312" behindDoc="1" locked="0" layoutInCell="1" allowOverlap="1" wp14:anchorId="349A6668" wp14:editId="22576AD1">
            <wp:simplePos x="0" y="0"/>
            <wp:positionH relativeFrom="margin">
              <wp:posOffset>4571365</wp:posOffset>
            </wp:positionH>
            <wp:positionV relativeFrom="paragraph">
              <wp:posOffset>31115</wp:posOffset>
            </wp:positionV>
            <wp:extent cx="1098550" cy="991870"/>
            <wp:effectExtent l="0" t="0" r="6350" b="0"/>
            <wp:wrapTight wrapText="bothSides">
              <wp:wrapPolygon edited="0">
                <wp:start x="8240" y="0"/>
                <wp:lineTo x="4495" y="9956"/>
                <wp:lineTo x="4495" y="12031"/>
                <wp:lineTo x="0" y="14935"/>
                <wp:lineTo x="0" y="21157"/>
                <wp:lineTo x="21350" y="21157"/>
                <wp:lineTo x="21350" y="8297"/>
                <wp:lineTo x="10862" y="6638"/>
                <wp:lineTo x="11237" y="4563"/>
                <wp:lineTo x="11237" y="415"/>
                <wp:lineTo x="10488" y="0"/>
                <wp:lineTo x="824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 w:bidi="ar-SA"/>
        </w:rPr>
        <w:drawing>
          <wp:anchor distT="0" distB="0" distL="114300" distR="114300" simplePos="0" relativeHeight="251662336" behindDoc="1" locked="0" layoutInCell="1" allowOverlap="1" wp14:anchorId="0EA98EE6" wp14:editId="19DBBF29">
            <wp:simplePos x="0" y="0"/>
            <wp:positionH relativeFrom="column">
              <wp:posOffset>3799840</wp:posOffset>
            </wp:positionH>
            <wp:positionV relativeFrom="paragraph">
              <wp:posOffset>128270</wp:posOffset>
            </wp:positionV>
            <wp:extent cx="631825" cy="1117600"/>
            <wp:effectExtent l="0" t="0" r="0" b="6350"/>
            <wp:wrapTight wrapText="bothSides">
              <wp:wrapPolygon edited="0">
                <wp:start x="6513" y="0"/>
                <wp:lineTo x="7164" y="11782"/>
                <wp:lineTo x="8466" y="18041"/>
                <wp:lineTo x="0" y="18041"/>
                <wp:lineTo x="0" y="21355"/>
                <wp:lineTo x="20840" y="21355"/>
                <wp:lineTo x="20840" y="18041"/>
                <wp:lineTo x="12374" y="18041"/>
                <wp:lineTo x="14328" y="11782"/>
                <wp:lineTo x="13676" y="736"/>
                <wp:lineTo x="9769" y="0"/>
                <wp:lineTo x="6513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sz w:val="28"/>
          <w:szCs w:val="28"/>
        </w:rPr>
        <w:t>Viele Menschen werden täglich ausgegrenzt:</w:t>
      </w:r>
      <w:r>
        <w:t xml:space="preserve"> </w:t>
      </w:r>
    </w:p>
    <w:p w:rsidR="00D16B04" w:rsidRDefault="00D16B04" w:rsidP="00D16B04">
      <w:pPr>
        <w:pStyle w:val="Listenabsatz"/>
        <w:numPr>
          <w:ilvl w:val="0"/>
          <w:numId w:val="9"/>
        </w:numPr>
        <w:spacing w:line="360" w:lineRule="auto"/>
        <w:jc w:val="both"/>
        <w:textAlignment w:val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Wenn sie zu Fuß unterwegs sind. </w:t>
      </w:r>
    </w:p>
    <w:p w:rsidR="00D16B04" w:rsidRDefault="00D16B04" w:rsidP="00D16B04">
      <w:pPr>
        <w:pStyle w:val="Listenabsatz"/>
        <w:numPr>
          <w:ilvl w:val="0"/>
          <w:numId w:val="9"/>
        </w:numPr>
        <w:spacing w:line="360" w:lineRule="auto"/>
        <w:jc w:val="both"/>
        <w:textAlignment w:val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Wenn sie mit dem Fahrrad fahren. </w:t>
      </w:r>
    </w:p>
    <w:p w:rsidR="00D16B04" w:rsidRDefault="00D16B04" w:rsidP="00D16B04">
      <w:pPr>
        <w:pStyle w:val="Listenabsatz"/>
        <w:numPr>
          <w:ilvl w:val="0"/>
          <w:numId w:val="9"/>
        </w:numPr>
        <w:spacing w:line="360" w:lineRule="auto"/>
        <w:jc w:val="both"/>
        <w:textAlignment w:val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Wenn sie Bus und Bahn fahren.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Sie werden beleidigt.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Sie werden bedroht.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Sie werden angegriffen.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Sie werden sexuell beleidigt oder angegriffen.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3360" behindDoc="1" locked="0" layoutInCell="1" allowOverlap="1" wp14:anchorId="10BC5DF8" wp14:editId="256DA094">
            <wp:simplePos x="0" y="0"/>
            <wp:positionH relativeFrom="margin">
              <wp:posOffset>4578985</wp:posOffset>
            </wp:positionH>
            <wp:positionV relativeFrom="paragraph">
              <wp:posOffset>205105</wp:posOffset>
            </wp:positionV>
            <wp:extent cx="1169670" cy="1003300"/>
            <wp:effectExtent l="0" t="0" r="0" b="6350"/>
            <wp:wrapTight wrapText="bothSides">
              <wp:wrapPolygon edited="0">
                <wp:start x="4925" y="820"/>
                <wp:lineTo x="704" y="6562"/>
                <wp:lineTo x="704" y="7792"/>
                <wp:lineTo x="2814" y="8203"/>
                <wp:lineTo x="3166" y="14765"/>
                <wp:lineTo x="1759" y="17225"/>
                <wp:lineTo x="0" y="20916"/>
                <wp:lineTo x="0" y="21327"/>
                <wp:lineTo x="21107" y="21327"/>
                <wp:lineTo x="21107" y="15175"/>
                <wp:lineTo x="14423" y="14765"/>
                <wp:lineTo x="7036" y="820"/>
                <wp:lineTo x="4925" y="82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sz w:val="28"/>
          <w:szCs w:val="28"/>
        </w:rPr>
        <w:t xml:space="preserve">Manche Menschen können Fuß-Wege oder Straßen gar nicht benutzen.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Oder sie können Bus und Bahn nicht benutzen.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Weil es keine Barriere-Freiheit gibt.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Manchmal sind die Tickets zu teuer.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4384" behindDoc="1" locked="0" layoutInCell="1" allowOverlap="1" wp14:anchorId="59893059" wp14:editId="7F10B2E6">
            <wp:simplePos x="0" y="0"/>
            <wp:positionH relativeFrom="margin">
              <wp:posOffset>4912995</wp:posOffset>
            </wp:positionH>
            <wp:positionV relativeFrom="paragraph">
              <wp:posOffset>317500</wp:posOffset>
            </wp:positionV>
            <wp:extent cx="808355" cy="723900"/>
            <wp:effectExtent l="0" t="0" r="0" b="0"/>
            <wp:wrapTight wrapText="bothSides">
              <wp:wrapPolygon edited="0">
                <wp:start x="11199" y="0"/>
                <wp:lineTo x="1527" y="568"/>
                <wp:lineTo x="1018" y="7958"/>
                <wp:lineTo x="5090" y="9663"/>
                <wp:lineTo x="7636" y="18758"/>
                <wp:lineTo x="8654" y="21032"/>
                <wp:lineTo x="16289" y="21032"/>
                <wp:lineTo x="16289" y="4547"/>
                <wp:lineTo x="15271" y="0"/>
                <wp:lineTo x="11199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sz w:val="28"/>
          <w:szCs w:val="28"/>
        </w:rPr>
        <w:t>Und arme Menschen können sich Bus und Bahn nicht mehr leisten.</w:t>
      </w:r>
      <w:r>
        <w:t xml:space="preserve">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Oder sie werden noch ärmer: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Wenn sie Bus und Bahn fahren.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Oft gibt es auch keine Verbindung mit Bus und Bahn zu wichtigen Einrichtungen.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noProof/>
          <w:lang w:eastAsia="de-DE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3895725</wp:posOffset>
            </wp:positionH>
            <wp:positionV relativeFrom="margin">
              <wp:posOffset>146685</wp:posOffset>
            </wp:positionV>
            <wp:extent cx="1747520" cy="1747520"/>
            <wp:effectExtent l="0" t="0" r="5080" b="5080"/>
            <wp:wrapSquare wrapText="bothSides"/>
            <wp:docPr id="22" name="Grafik 22" descr="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m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de-DE" w:bidi="ar-SA"/>
        </w:rPr>
        <w:drawing>
          <wp:anchor distT="0" distB="0" distL="114300" distR="114300" simplePos="0" relativeHeight="251659264" behindDoc="0" locked="0" layoutInCell="1" allowOverlap="1" wp14:anchorId="6AF62896" wp14:editId="007FE6D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71040" cy="2567305"/>
            <wp:effectExtent l="0" t="0" r="0" b="4445"/>
            <wp:wrapSquare wrapText="bothSides"/>
            <wp:docPr id="1" name="Grafik 1" descr="C:\Users\BFD\AppData\Local\Microsoft\Windows\INetCache\Content.Word\Scan m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FD\AppData\Local\Microsoft\Windows\INetCache\Content.Word\Scan mic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83" cy="25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sz w:val="28"/>
          <w:szCs w:val="28"/>
        </w:rPr>
        <w:t xml:space="preserve">Das alles hast du auch schon erlebt?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Dann kannst du auf dieser Internet-Seite davon erzählen: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5408" behindDoc="1" locked="0" layoutInCell="1" allowOverlap="1" wp14:anchorId="0EE04301" wp14:editId="4C774751">
            <wp:simplePos x="0" y="0"/>
            <wp:positionH relativeFrom="column">
              <wp:posOffset>2615565</wp:posOffset>
            </wp:positionH>
            <wp:positionV relativeFrom="paragraph">
              <wp:posOffset>294005</wp:posOffset>
            </wp:positionV>
            <wp:extent cx="970280" cy="920750"/>
            <wp:effectExtent l="0" t="0" r="127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r>
          <w:rPr>
            <w:rStyle w:val="Hyperlink"/>
            <w:rFonts w:ascii="Roboto" w:hAnsi="Roboto"/>
            <w:sz w:val="28"/>
            <w:szCs w:val="28"/>
          </w:rPr>
          <w:t>https://brandenburg.vcd.org/themen/mobilitaet-fuer-alle/</w:t>
        </w:r>
      </w:hyperlink>
    </w:p>
    <w:p w:rsidR="00D16B04" w:rsidRDefault="00D16B04" w:rsidP="00D16B04">
      <w:pPr>
        <w:spacing w:line="360" w:lineRule="auto"/>
        <w:jc w:val="both"/>
        <w:rPr>
          <w:rFonts w:ascii="Roboto" w:hAnsi="Roboto"/>
          <w:b/>
          <w:bCs/>
          <w:sz w:val="28"/>
          <w:szCs w:val="28"/>
        </w:rPr>
      </w:pP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b/>
          <w:bCs/>
          <w:sz w:val="28"/>
          <w:szCs w:val="28"/>
        </w:rPr>
        <w:t>Hinweis</w:t>
      </w:r>
      <w:r>
        <w:rPr>
          <w:rFonts w:ascii="Roboto" w:hAnsi="Roboto"/>
          <w:sz w:val="28"/>
          <w:szCs w:val="28"/>
        </w:rPr>
        <w:t>: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Du musst deinen Namen nicht sagen.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Dein Name kann geheim bleiben.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jc w:val="both"/>
        <w:rPr>
          <w:rFonts w:ascii="Roboto" w:hAnsi="Roboto"/>
          <w:b/>
          <w:bCs/>
          <w:sz w:val="28"/>
          <w:szCs w:val="28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6432" behindDoc="1" locked="0" layoutInCell="1" allowOverlap="1" wp14:anchorId="035F02EC" wp14:editId="6EFFD46C">
            <wp:simplePos x="0" y="0"/>
            <wp:positionH relativeFrom="margin">
              <wp:posOffset>4673600</wp:posOffset>
            </wp:positionH>
            <wp:positionV relativeFrom="paragraph">
              <wp:posOffset>64135</wp:posOffset>
            </wp:positionV>
            <wp:extent cx="1076325" cy="810895"/>
            <wp:effectExtent l="0" t="0" r="9525" b="8255"/>
            <wp:wrapTight wrapText="bothSides">
              <wp:wrapPolygon edited="0">
                <wp:start x="7264" y="0"/>
                <wp:lineTo x="5735" y="1015"/>
                <wp:lineTo x="4588" y="4567"/>
                <wp:lineTo x="4588" y="8626"/>
                <wp:lineTo x="3058" y="11671"/>
                <wp:lineTo x="765" y="16745"/>
                <wp:lineTo x="0" y="21312"/>
                <wp:lineTo x="14145" y="21312"/>
                <wp:lineTo x="14527" y="21312"/>
                <wp:lineTo x="21027" y="16745"/>
                <wp:lineTo x="21409" y="14716"/>
                <wp:lineTo x="21409" y="13193"/>
                <wp:lineTo x="18733" y="8626"/>
                <wp:lineTo x="19115" y="6089"/>
                <wp:lineTo x="14145" y="2030"/>
                <wp:lineTo x="9558" y="0"/>
                <wp:lineTo x="7264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/>
          <w:bCs/>
          <w:sz w:val="28"/>
          <w:szCs w:val="28"/>
        </w:rPr>
        <w:t>Wir machte etwas gegen diese Probleme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Wir wollen: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Alle sollen diese Probleme sehen und verstehen.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Die Probleme im Verkehr und unterwegs sollen sichtbar werden.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Deshalb kann man ab Sommer die Berichte über die Probleme lesen.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Wir sorgen dafür: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Man kann die Berichte über Probleme im Verkehr lesen: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Wenn man auf der Straße unterwegs ist.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Man kann diese Berichte auch im Internet lesen.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7456" behindDoc="1" locked="0" layoutInCell="1" allowOverlap="1" wp14:anchorId="16C912C2" wp14:editId="3AE1592B">
            <wp:simplePos x="0" y="0"/>
            <wp:positionH relativeFrom="column">
              <wp:posOffset>4575175</wp:posOffset>
            </wp:positionH>
            <wp:positionV relativeFrom="paragraph">
              <wp:posOffset>250190</wp:posOffset>
            </wp:positionV>
            <wp:extent cx="1189990" cy="952500"/>
            <wp:effectExtent l="0" t="0" r="0" b="0"/>
            <wp:wrapTight wrapText="bothSides">
              <wp:wrapPolygon edited="0">
                <wp:start x="12102" y="0"/>
                <wp:lineTo x="5533" y="432"/>
                <wp:lineTo x="692" y="3456"/>
                <wp:lineTo x="0" y="9936"/>
                <wp:lineTo x="346" y="15984"/>
                <wp:lineTo x="3804" y="20736"/>
                <wp:lineTo x="5187" y="21168"/>
                <wp:lineTo x="19018" y="21168"/>
                <wp:lineTo x="19018" y="20736"/>
                <wp:lineTo x="21093" y="14256"/>
                <wp:lineTo x="21093" y="6048"/>
                <wp:lineTo x="19018" y="3888"/>
                <wp:lineTo x="13831" y="0"/>
                <wp:lineTo x="12102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Wir wollen zusammen überlegen: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Das muss sich verändern.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Damit sich alle Menschen gleich gut im Verkehr bewegen können.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Damit niemand ausgeschlossen wird.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Unsere Ideen und unsere Forderungen geben wir an die Politik weiter.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Und an alle, die für Verkehr zuständig sind. </w:t>
      </w:r>
    </w:p>
    <w:p w:rsidR="00D16B04" w:rsidRDefault="00D16B04" w:rsidP="00D16B04">
      <w:pPr>
        <w:spacing w:line="360" w:lineRule="auto"/>
        <w:jc w:val="both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jc w:val="both"/>
        <w:rPr>
          <w:rFonts w:ascii="Roboto" w:hAnsi="Roboto"/>
          <w:b/>
          <w:bCs/>
          <w:sz w:val="28"/>
          <w:szCs w:val="28"/>
        </w:rPr>
      </w:pPr>
      <w:r>
        <w:rPr>
          <w:rFonts w:ascii="Roboto" w:hAnsi="Roboto"/>
          <w:b/>
          <w:bCs/>
          <w:sz w:val="28"/>
          <w:szCs w:val="28"/>
        </w:rPr>
        <w:t>Mit-machen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Du kannst anderen Menschen diese Internet-Seite schicken: </w:t>
      </w:r>
    </w:p>
    <w:p w:rsidR="00D16B04" w:rsidRDefault="00281029" w:rsidP="00D16B04">
      <w:pPr>
        <w:spacing w:line="360" w:lineRule="auto"/>
        <w:rPr>
          <w:rStyle w:val="Hyperlink"/>
          <w:rFonts w:ascii="Roboto" w:hAnsi="Roboto"/>
        </w:rPr>
      </w:pPr>
      <w:hyperlink r:id="rId19" w:history="1">
        <w:r w:rsidR="00D16B04">
          <w:rPr>
            <w:rStyle w:val="Hyperlink"/>
            <w:rFonts w:ascii="Roboto" w:hAnsi="Roboto"/>
            <w:sz w:val="28"/>
            <w:szCs w:val="28"/>
          </w:rPr>
          <w:t>https://brandenburg.vcd.org/themen/mobilitaet-fuer-alle/</w:t>
        </w:r>
      </w:hyperlink>
    </w:p>
    <w:p w:rsidR="00D16B04" w:rsidRDefault="00D16B04" w:rsidP="00D16B04">
      <w:pPr>
        <w:spacing w:line="360" w:lineRule="auto"/>
      </w:pPr>
      <w:r>
        <w:rPr>
          <w:rFonts w:ascii="Roboto" w:hAnsi="Roboto"/>
          <w:sz w:val="28"/>
          <w:szCs w:val="28"/>
        </w:rPr>
        <w:t xml:space="preserve">Damit noch mehr Menschen von solchen Problemen berichten.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Wir freuen uns über deine Hilfe: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Wenn du zu einem Verein oder zu einer Gruppe gehörst.</w:t>
      </w:r>
      <w:r>
        <w:t xml:space="preserve">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Und wenn dieser Verein oder diese Gruppe gegen das Ausgrenzen von Menschen kämpft.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Zum Beispiel wenn Menschen ausgegrenzt werden </w:t>
      </w:r>
    </w:p>
    <w:p w:rsidR="00D16B04" w:rsidRDefault="00D16B04" w:rsidP="00D16B04">
      <w:pPr>
        <w:pStyle w:val="Listenabsatz"/>
        <w:numPr>
          <w:ilvl w:val="0"/>
          <w:numId w:val="10"/>
        </w:numPr>
        <w:spacing w:line="360" w:lineRule="auto"/>
        <w:textAlignment w:val="auto"/>
        <w:rPr>
          <w:rFonts w:ascii="Roboto" w:hAnsi="Roboto"/>
          <w:sz w:val="28"/>
          <w:szCs w:val="28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8480" behindDoc="1" locked="0" layoutInCell="1" allowOverlap="1" wp14:anchorId="2C125394" wp14:editId="561D1222">
            <wp:simplePos x="0" y="0"/>
            <wp:positionH relativeFrom="column">
              <wp:posOffset>4139565</wp:posOffset>
            </wp:positionH>
            <wp:positionV relativeFrom="paragraph">
              <wp:posOffset>69850</wp:posOffset>
            </wp:positionV>
            <wp:extent cx="1612900" cy="1048385"/>
            <wp:effectExtent l="0" t="0" r="635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sz w:val="28"/>
          <w:szCs w:val="28"/>
        </w:rPr>
        <w:t>Weil sie ein bestimmtes Geschlecht haben.</w:t>
      </w:r>
    </w:p>
    <w:p w:rsidR="00D16B04" w:rsidRDefault="00D16B04" w:rsidP="00D16B04">
      <w:pPr>
        <w:pStyle w:val="Listenabsatz"/>
        <w:numPr>
          <w:ilvl w:val="0"/>
          <w:numId w:val="10"/>
        </w:numPr>
        <w:spacing w:line="360" w:lineRule="auto"/>
        <w:textAlignment w:val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Weil sie aus verschiedenen Ländern sind.</w:t>
      </w:r>
      <w:r>
        <w:t xml:space="preserve"> </w:t>
      </w:r>
    </w:p>
    <w:p w:rsidR="00D16B04" w:rsidRDefault="00D16B04" w:rsidP="00D16B04">
      <w:pPr>
        <w:pStyle w:val="Listenabsatz"/>
        <w:numPr>
          <w:ilvl w:val="0"/>
          <w:numId w:val="10"/>
        </w:numPr>
        <w:spacing w:line="360" w:lineRule="auto"/>
        <w:textAlignment w:val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Weil sie verschiedene Haut-Farben haben. </w:t>
      </w:r>
    </w:p>
    <w:p w:rsidR="00D16B04" w:rsidRDefault="00D16B04" w:rsidP="00D16B04">
      <w:pPr>
        <w:pStyle w:val="Listenabsatz"/>
        <w:numPr>
          <w:ilvl w:val="0"/>
          <w:numId w:val="10"/>
        </w:numPr>
        <w:spacing w:line="360" w:lineRule="auto"/>
        <w:textAlignment w:val="auto"/>
        <w:rPr>
          <w:rFonts w:ascii="Roboto" w:hAnsi="Roboto"/>
          <w:sz w:val="28"/>
          <w:szCs w:val="28"/>
        </w:rPr>
      </w:pPr>
      <w:r>
        <w:rPr>
          <w:noProof/>
          <w:szCs w:val="21"/>
          <w:lang w:eastAsia="de-DE" w:bidi="ar-SA"/>
        </w:rPr>
        <w:drawing>
          <wp:anchor distT="0" distB="0" distL="114300" distR="114300" simplePos="0" relativeHeight="251669504" behindDoc="1" locked="0" layoutInCell="1" allowOverlap="1" wp14:anchorId="7E080805" wp14:editId="15289E0E">
            <wp:simplePos x="0" y="0"/>
            <wp:positionH relativeFrom="column">
              <wp:posOffset>4737100</wp:posOffset>
            </wp:positionH>
            <wp:positionV relativeFrom="paragraph">
              <wp:posOffset>122555</wp:posOffset>
            </wp:positionV>
            <wp:extent cx="1005205" cy="1028700"/>
            <wp:effectExtent l="0" t="0" r="4445" b="0"/>
            <wp:wrapTight wrapText="bothSides">
              <wp:wrapPolygon edited="0">
                <wp:start x="12690" y="0"/>
                <wp:lineTo x="5322" y="0"/>
                <wp:lineTo x="3275" y="1200"/>
                <wp:lineTo x="3275" y="6400"/>
                <wp:lineTo x="1637" y="12800"/>
                <wp:lineTo x="409" y="13200"/>
                <wp:lineTo x="0" y="21200"/>
                <wp:lineTo x="11052" y="21200"/>
                <wp:lineTo x="12690" y="21200"/>
                <wp:lineTo x="16783" y="21200"/>
                <wp:lineTo x="21286" y="20000"/>
                <wp:lineTo x="21286" y="15600"/>
                <wp:lineTo x="14737" y="12800"/>
                <wp:lineTo x="16374" y="7200"/>
                <wp:lineTo x="15146" y="0"/>
                <wp:lineTo x="1269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sz w:val="28"/>
          <w:szCs w:val="28"/>
        </w:rPr>
        <w:t xml:space="preserve">Weil sie den jüdischen Glauben haben. </w:t>
      </w:r>
    </w:p>
    <w:p w:rsidR="00D16B04" w:rsidRDefault="00D16B04" w:rsidP="00D16B04">
      <w:pPr>
        <w:pStyle w:val="Listenabsatz"/>
        <w:numPr>
          <w:ilvl w:val="0"/>
          <w:numId w:val="10"/>
        </w:numPr>
        <w:spacing w:line="360" w:lineRule="auto"/>
        <w:textAlignment w:val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Weil sie eine bestimmte Sexualität haben.</w:t>
      </w:r>
      <w:r>
        <w:t xml:space="preserve"> </w:t>
      </w:r>
    </w:p>
    <w:p w:rsidR="00D16B04" w:rsidRDefault="00D16B04" w:rsidP="00D16B04">
      <w:pPr>
        <w:pStyle w:val="Listenabsatz"/>
        <w:numPr>
          <w:ilvl w:val="0"/>
          <w:numId w:val="10"/>
        </w:numPr>
        <w:spacing w:line="360" w:lineRule="auto"/>
        <w:textAlignment w:val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Weil sie eine Behinderung haben.</w:t>
      </w:r>
    </w:p>
    <w:p w:rsidR="00D16B04" w:rsidRDefault="00D16B04" w:rsidP="00D16B04">
      <w:pPr>
        <w:pStyle w:val="Listenabsatz"/>
        <w:numPr>
          <w:ilvl w:val="0"/>
          <w:numId w:val="10"/>
        </w:numPr>
        <w:spacing w:line="360" w:lineRule="auto"/>
        <w:textAlignment w:val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Weil sie wenig Möglichkeiten zur Bewegung haben.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Mitglieder von Gruppen und Vereinen gegen Ausgrenzung sind wichtig. Weil sie Nachteile von Menschen erkennen.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Deshalb können sie gut helfen: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Damit es weniger Nachteile im Verkehr und unterwegs gibt.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Damit sich alle Menschen gleich gut bewegen können.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Wir brauchen viele Helfer und Helferinnen: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Damit unsere Forderungen bekannt werden.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70528" behindDoc="1" locked="0" layoutInCell="1" allowOverlap="1" wp14:anchorId="32193DA1" wp14:editId="0D5E292D">
            <wp:simplePos x="0" y="0"/>
            <wp:positionH relativeFrom="column">
              <wp:posOffset>4570095</wp:posOffset>
            </wp:positionH>
            <wp:positionV relativeFrom="paragraph">
              <wp:posOffset>59690</wp:posOffset>
            </wp:positionV>
            <wp:extent cx="1092200" cy="868680"/>
            <wp:effectExtent l="0" t="0" r="0" b="0"/>
            <wp:wrapTight wrapText="bothSides">
              <wp:wrapPolygon edited="0">
                <wp:start x="0" y="0"/>
                <wp:lineTo x="0" y="16105"/>
                <wp:lineTo x="20344" y="19895"/>
                <wp:lineTo x="21098" y="19895"/>
                <wp:lineTo x="21098" y="5684"/>
                <wp:lineTo x="18460" y="2842"/>
                <wp:lineTo x="13563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sz w:val="28"/>
          <w:szCs w:val="28"/>
        </w:rPr>
        <w:t xml:space="preserve">Ihr könnt die Forderungen am Ende unterschreiben: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Als Vertreter oder Vertreterin von einer Gruppe oder von einem Verein.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Du kannst auch als einzelne Person mit-machen. </w:t>
      </w:r>
    </w:p>
    <w:p w:rsidR="00D16B04" w:rsidRDefault="00D16B04" w:rsidP="00D16B04">
      <w:pPr>
        <w:spacing w:line="360" w:lineRule="auto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Schreib einfach eine E-Mail an:</w:t>
      </w:r>
    </w:p>
    <w:p w:rsidR="00D16B04" w:rsidRDefault="00281029" w:rsidP="00D16B04">
      <w:pPr>
        <w:jc w:val="both"/>
        <w:rPr>
          <w:rFonts w:ascii="Roboto" w:hAnsi="Roboto"/>
          <w:sz w:val="28"/>
          <w:szCs w:val="28"/>
        </w:rPr>
      </w:pPr>
      <w:hyperlink r:id="rId23" w:history="1">
        <w:r w:rsidR="00D16B04">
          <w:rPr>
            <w:rStyle w:val="Hyperlink"/>
            <w:rFonts w:ascii="Roboto" w:hAnsi="Roboto"/>
            <w:sz w:val="28"/>
            <w:szCs w:val="28"/>
          </w:rPr>
          <w:t>info@vcd-brandenburg.de</w:t>
        </w:r>
      </w:hyperlink>
      <w:r w:rsidR="00D16B04">
        <w:rPr>
          <w:rFonts w:ascii="Roboto" w:hAnsi="Roboto"/>
          <w:sz w:val="28"/>
          <w:szCs w:val="28"/>
        </w:rPr>
        <w:t>.</w:t>
      </w:r>
    </w:p>
    <w:p w:rsidR="00D16B04" w:rsidRPr="00FF2264" w:rsidRDefault="00D16B04" w:rsidP="00D16B04">
      <w:pPr>
        <w:jc w:val="both"/>
        <w:rPr>
          <w:b/>
        </w:rPr>
      </w:pPr>
    </w:p>
    <w:p w:rsidR="002075E7" w:rsidRDefault="002075E7"/>
    <w:sectPr w:rsidR="002075E7" w:rsidSect="00B27B26">
      <w:headerReference w:type="default" r:id="rId24"/>
      <w:footerReference w:type="default" r:id="rId25"/>
      <w:pgSz w:w="11906" w:h="16838"/>
      <w:pgMar w:top="1417" w:right="1417" w:bottom="1134" w:left="1417" w:header="70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029" w:rsidRDefault="00281029" w:rsidP="00B55221">
      <w:r>
        <w:separator/>
      </w:r>
    </w:p>
  </w:endnote>
  <w:endnote w:type="continuationSeparator" w:id="0">
    <w:p w:rsidR="00281029" w:rsidRDefault="00281029" w:rsidP="00B55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221" w:rsidRDefault="0073347B" w:rsidP="00371186">
    <w:r>
      <w:rPr>
        <w:noProof/>
        <w:lang w:eastAsia="de-DE" w:bidi="ar-SA"/>
      </w:rPr>
      <w:drawing>
        <wp:anchor distT="0" distB="0" distL="114300" distR="114300" simplePos="0" relativeHeight="251666432" behindDoc="0" locked="0" layoutInCell="1" allowOverlap="1" wp14:anchorId="52A78909" wp14:editId="0040F557">
          <wp:simplePos x="0" y="0"/>
          <wp:positionH relativeFrom="margin">
            <wp:posOffset>105410</wp:posOffset>
          </wp:positionH>
          <wp:positionV relativeFrom="margin">
            <wp:posOffset>9323705</wp:posOffset>
          </wp:positionV>
          <wp:extent cx="641350" cy="320675"/>
          <wp:effectExtent l="0" t="0" r="6350" b="3175"/>
          <wp:wrapSquare wrapText="bothSides"/>
          <wp:docPr id="7" name="Grafik 7" descr="C:\Users\BFD\AppData\Local\Microsoft\Windows\INetCache\Content.Word\Logo A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FD\AppData\Local\Microsoft\Windows\INetCache\Content.Word\Logo A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59264" behindDoc="0" locked="0" layoutInCell="1" allowOverlap="1" wp14:anchorId="5710C0A1" wp14:editId="38BAB8E8">
          <wp:simplePos x="0" y="0"/>
          <wp:positionH relativeFrom="margin">
            <wp:posOffset>922020</wp:posOffset>
          </wp:positionH>
          <wp:positionV relativeFrom="page">
            <wp:posOffset>10188575</wp:posOffset>
          </wp:positionV>
          <wp:extent cx="1219200" cy="450215"/>
          <wp:effectExtent l="0" t="0" r="0" b="6985"/>
          <wp:wrapSquare wrapText="bothSides"/>
          <wp:docPr id="4" name="Grafik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9504" behindDoc="0" locked="0" layoutInCell="1" allowOverlap="1" wp14:anchorId="6E546B07" wp14:editId="379AE813">
          <wp:simplePos x="0" y="0"/>
          <wp:positionH relativeFrom="margin">
            <wp:posOffset>2356485</wp:posOffset>
          </wp:positionH>
          <wp:positionV relativeFrom="margin">
            <wp:posOffset>9260840</wp:posOffset>
          </wp:positionV>
          <wp:extent cx="816610" cy="459105"/>
          <wp:effectExtent l="0" t="0" r="2540" b="0"/>
          <wp:wrapSquare wrapText="bothSides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üne Jugend Brandenbur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61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4CC5F68C" wp14:editId="619023F0">
          <wp:simplePos x="0" y="0"/>
          <wp:positionH relativeFrom="margin">
            <wp:posOffset>3534410</wp:posOffset>
          </wp:positionH>
          <wp:positionV relativeFrom="margin">
            <wp:posOffset>9258935</wp:posOffset>
          </wp:positionV>
          <wp:extent cx="779780" cy="475615"/>
          <wp:effectExtent l="0" t="0" r="1270" b="63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 Migration und Vielfalt der SPD Brandenburg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2336" behindDoc="1" locked="0" layoutInCell="1" allowOverlap="1" wp14:anchorId="71BF882C" wp14:editId="5BD805F4">
          <wp:simplePos x="0" y="0"/>
          <wp:positionH relativeFrom="column">
            <wp:posOffset>3780155</wp:posOffset>
          </wp:positionH>
          <wp:positionV relativeFrom="paragraph">
            <wp:posOffset>34925</wp:posOffset>
          </wp:positionV>
          <wp:extent cx="927735" cy="517525"/>
          <wp:effectExtent l="0" t="0" r="5715" b="0"/>
          <wp:wrapTight wrapText="bothSides">
            <wp:wrapPolygon edited="0">
              <wp:start x="8871" y="0"/>
              <wp:lineTo x="2218" y="5566"/>
              <wp:lineTo x="0" y="9541"/>
              <wp:lineTo x="0" y="19877"/>
              <wp:lineTo x="2218" y="20672"/>
              <wp:lineTo x="19515" y="20672"/>
              <wp:lineTo x="21290" y="19877"/>
              <wp:lineTo x="21290" y="15107"/>
              <wp:lineTo x="20402" y="10336"/>
              <wp:lineTo x="17298" y="4771"/>
              <wp:lineTo x="12419" y="0"/>
              <wp:lineTo x="8871" y="0"/>
            </wp:wrapPolygon>
          </wp:wrapTight>
          <wp:docPr id="17" name="Grafik 17" descr="C:\Users\Anja\AppData\Local\Microsoft\Windows\INetCache\Content.Word\mir-logo4_300dpi_klein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Anja\AppData\Local\Microsoft\Windows\INetCache\Content.Word\mir-logo4_300dpi_klein 2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7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8480" behindDoc="0" locked="0" layoutInCell="1" allowOverlap="1" wp14:anchorId="09695928" wp14:editId="298DFC25">
          <wp:simplePos x="0" y="0"/>
          <wp:positionH relativeFrom="margin">
            <wp:posOffset>4631690</wp:posOffset>
          </wp:positionH>
          <wp:positionV relativeFrom="margin">
            <wp:posOffset>9236075</wp:posOffset>
          </wp:positionV>
          <wp:extent cx="1084580" cy="612140"/>
          <wp:effectExtent l="0" t="0" r="1270" b="0"/>
          <wp:wrapSquare wrapText="bothSides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sos Hochschulgruppen Brandenburg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1312" behindDoc="1" locked="0" layoutInCell="1" allowOverlap="1" wp14:anchorId="470EDC27" wp14:editId="20208D4D">
          <wp:simplePos x="0" y="0"/>
          <wp:positionH relativeFrom="margin">
            <wp:posOffset>-92710</wp:posOffset>
          </wp:positionH>
          <wp:positionV relativeFrom="paragraph">
            <wp:posOffset>114935</wp:posOffset>
          </wp:positionV>
          <wp:extent cx="1010920" cy="443230"/>
          <wp:effectExtent l="0" t="0" r="0" b="0"/>
          <wp:wrapTight wrapText="bothSides">
            <wp:wrapPolygon edited="0">
              <wp:start x="0" y="0"/>
              <wp:lineTo x="0" y="20424"/>
              <wp:lineTo x="21166" y="20424"/>
              <wp:lineTo x="21166" y="0"/>
              <wp:lineTo x="0" y="0"/>
            </wp:wrapPolygon>
          </wp:wrapTight>
          <wp:docPr id="15" name="Grafik 15" descr="C:\Users\Anja\AppData\Local\Microsoft\Windows\INetCache\Content.Word\Frauenzentrum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nja\AppData\Local\Microsoft\Windows\INetCache\Content.Word\Frauenzentrum Potsdam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454F"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1BD9813E" wp14:editId="023FD8D5">
          <wp:simplePos x="0" y="0"/>
          <wp:positionH relativeFrom="column">
            <wp:posOffset>1122045</wp:posOffset>
          </wp:positionH>
          <wp:positionV relativeFrom="paragraph">
            <wp:posOffset>153035</wp:posOffset>
          </wp:positionV>
          <wp:extent cx="713105" cy="459105"/>
          <wp:effectExtent l="0" t="0" r="0" b="0"/>
          <wp:wrapTight wrapText="bothSides">
            <wp:wrapPolygon edited="0">
              <wp:start x="0" y="0"/>
              <wp:lineTo x="0" y="20614"/>
              <wp:lineTo x="20773" y="20614"/>
              <wp:lineTo x="20773" y="0"/>
              <wp:lineTo x="0" y="0"/>
            </wp:wrapPolygon>
          </wp:wrapTight>
          <wp:docPr id="16" name="Grafik 16" descr="C:\Users\Anja\Geschäftsführung\Neues auf Datenaktuell\projekte\Lena\Büro Chancengleichheit und Vielfalt Potsdam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ja\Geschäftsführung\Neues auf Datenaktuell\projekte\Lena\Büro Chancengleichheit und Vielfalt Potsdam 2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0288" behindDoc="1" locked="0" layoutInCell="1" allowOverlap="1" wp14:anchorId="666E046C" wp14:editId="25AC810D">
          <wp:simplePos x="0" y="0"/>
          <wp:positionH relativeFrom="margin">
            <wp:posOffset>2082800</wp:posOffset>
          </wp:positionH>
          <wp:positionV relativeFrom="paragraph">
            <wp:posOffset>112395</wp:posOffset>
          </wp:positionV>
          <wp:extent cx="1377950" cy="442595"/>
          <wp:effectExtent l="0" t="0" r="0" b="0"/>
          <wp:wrapTight wrapText="bothSides">
            <wp:wrapPolygon edited="0">
              <wp:start x="7167" y="0"/>
              <wp:lineTo x="0" y="1859"/>
              <wp:lineTo x="0" y="15805"/>
              <wp:lineTo x="1493" y="20453"/>
              <wp:lineTo x="1792" y="20453"/>
              <wp:lineTo x="3882" y="20453"/>
              <wp:lineTo x="5076" y="20453"/>
              <wp:lineTo x="14931" y="15805"/>
              <wp:lineTo x="21202" y="14875"/>
              <wp:lineTo x="21202" y="930"/>
              <wp:lineTo x="10153" y="0"/>
              <wp:lineTo x="7167" y="0"/>
            </wp:wrapPolygon>
          </wp:wrapTight>
          <wp:docPr id="10" name="Grafik 10" descr="C:\Users\Anja\AppData\Local\Microsoft\Windows\INetCache\Content.Word\logo_verein_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ja\AppData\Local\Microsoft\Windows\INetCache\Content.Word\logo_verein_transp.pn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3360" behindDoc="1" locked="0" layoutInCell="1" allowOverlap="1" wp14:anchorId="65DF83B9" wp14:editId="4ACD2C4B">
          <wp:simplePos x="0" y="0"/>
          <wp:positionH relativeFrom="column">
            <wp:posOffset>5023485</wp:posOffset>
          </wp:positionH>
          <wp:positionV relativeFrom="paragraph">
            <wp:posOffset>10160</wp:posOffset>
          </wp:positionV>
          <wp:extent cx="690245" cy="690245"/>
          <wp:effectExtent l="0" t="0" r="0" b="0"/>
          <wp:wrapTight wrapText="bothSides">
            <wp:wrapPolygon edited="0">
              <wp:start x="11923" y="596"/>
              <wp:lineTo x="5365" y="2385"/>
              <wp:lineTo x="1192" y="5961"/>
              <wp:lineTo x="1788" y="15500"/>
              <wp:lineTo x="6557" y="19672"/>
              <wp:lineTo x="11327" y="20865"/>
              <wp:lineTo x="14903" y="20865"/>
              <wp:lineTo x="17288" y="19672"/>
              <wp:lineTo x="19672" y="14903"/>
              <wp:lineTo x="19672" y="8942"/>
              <wp:lineTo x="17288" y="3577"/>
              <wp:lineTo x="14903" y="596"/>
              <wp:lineTo x="11923" y="596"/>
            </wp:wrapPolygon>
          </wp:wrapTight>
          <wp:docPr id="18" name="Grafik 18" descr="C:\Users\Anja\AppData\Local\Microsoft\Windows\INetCache\Content.Word\ZG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nja\AppData\Local\Microsoft\Windows\INetCache\Content.Word\ZGA LOGO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029" w:rsidRDefault="00281029" w:rsidP="00B55221">
      <w:r>
        <w:separator/>
      </w:r>
    </w:p>
  </w:footnote>
  <w:footnote w:type="continuationSeparator" w:id="0">
    <w:p w:rsidR="00281029" w:rsidRDefault="00281029" w:rsidP="00B552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221" w:rsidRDefault="00B55221" w:rsidP="00B55221">
    <w:pPr>
      <w:pStyle w:val="Kopfzeile"/>
      <w:jc w:val="right"/>
    </w:pPr>
    <w:r>
      <w:t xml:space="preserve">Mobilität für alle </w:t>
    </w:r>
  </w:p>
  <w:p w:rsidR="00B55221" w:rsidRDefault="00B5522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84EDF"/>
    <w:multiLevelType w:val="hybridMultilevel"/>
    <w:tmpl w:val="32A686D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B302F"/>
    <w:multiLevelType w:val="hybridMultilevel"/>
    <w:tmpl w:val="3D229CF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BB0410"/>
    <w:multiLevelType w:val="hybridMultilevel"/>
    <w:tmpl w:val="0E0EA4D8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877C24"/>
    <w:multiLevelType w:val="hybridMultilevel"/>
    <w:tmpl w:val="95CC17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F28C8"/>
    <w:multiLevelType w:val="hybridMultilevel"/>
    <w:tmpl w:val="7E0AB9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184205"/>
    <w:multiLevelType w:val="hybridMultilevel"/>
    <w:tmpl w:val="11369E0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A42013B"/>
    <w:multiLevelType w:val="hybridMultilevel"/>
    <w:tmpl w:val="D174D1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DD368B"/>
    <w:multiLevelType w:val="hybridMultilevel"/>
    <w:tmpl w:val="6DF8614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5DE4C5D"/>
    <w:multiLevelType w:val="hybridMultilevel"/>
    <w:tmpl w:val="8EB8C27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7E13BA"/>
    <w:multiLevelType w:val="hybridMultilevel"/>
    <w:tmpl w:val="0E38D2F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B04"/>
    <w:rsid w:val="000F5E6D"/>
    <w:rsid w:val="002075E7"/>
    <w:rsid w:val="00236081"/>
    <w:rsid w:val="00281029"/>
    <w:rsid w:val="0033760E"/>
    <w:rsid w:val="00366ADA"/>
    <w:rsid w:val="00371186"/>
    <w:rsid w:val="0037761B"/>
    <w:rsid w:val="00437396"/>
    <w:rsid w:val="0059743D"/>
    <w:rsid w:val="00686C00"/>
    <w:rsid w:val="006F1CE3"/>
    <w:rsid w:val="0073347B"/>
    <w:rsid w:val="00804B40"/>
    <w:rsid w:val="008F4421"/>
    <w:rsid w:val="00A63CF5"/>
    <w:rsid w:val="00B27B26"/>
    <w:rsid w:val="00B55221"/>
    <w:rsid w:val="00B7036F"/>
    <w:rsid w:val="00B90A3D"/>
    <w:rsid w:val="00BC6F6C"/>
    <w:rsid w:val="00C62C0E"/>
    <w:rsid w:val="00CD775A"/>
    <w:rsid w:val="00D16AFD"/>
    <w:rsid w:val="00D16B04"/>
    <w:rsid w:val="00D4605C"/>
    <w:rsid w:val="00D53189"/>
    <w:rsid w:val="00DF1CEC"/>
    <w:rsid w:val="00E16DE5"/>
    <w:rsid w:val="00EA03FB"/>
    <w:rsid w:val="00EB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D16B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D16AF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6A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6AF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552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5221"/>
  </w:style>
  <w:style w:type="paragraph" w:styleId="Fuzeile">
    <w:name w:val="footer"/>
    <w:basedOn w:val="Standard"/>
    <w:link w:val="FuzeileZchn"/>
    <w:uiPriority w:val="99"/>
    <w:unhideWhenUsed/>
    <w:rsid w:val="00B552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5221"/>
  </w:style>
  <w:style w:type="character" w:styleId="Hyperlink">
    <w:name w:val="Hyperlink"/>
    <w:basedOn w:val="Absatz-Standardschriftart"/>
    <w:uiPriority w:val="99"/>
    <w:unhideWhenUsed/>
    <w:rsid w:val="00D16B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D16B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D16AF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6A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6AF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552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5221"/>
  </w:style>
  <w:style w:type="paragraph" w:styleId="Fuzeile">
    <w:name w:val="footer"/>
    <w:basedOn w:val="Standard"/>
    <w:link w:val="FuzeileZchn"/>
    <w:uiPriority w:val="99"/>
    <w:unhideWhenUsed/>
    <w:rsid w:val="00B552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5221"/>
  </w:style>
  <w:style w:type="character" w:styleId="Hyperlink">
    <w:name w:val="Hyperlink"/>
    <w:basedOn w:val="Absatz-Standardschriftart"/>
    <w:uiPriority w:val="99"/>
    <w:unhideWhenUsed/>
    <w:rsid w:val="00D16B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brandenburg.vcd.org/themen/mobilitaet-fuer-alle/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info@vcd-brandenburg.d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brandenburg.vcd.org/themen/mobilitaet-fuer-all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image" Target="media/image15.png"/><Relationship Id="rId7" Type="http://schemas.openxmlformats.org/officeDocument/2006/relationships/image" Target="media/image19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6" Type="http://schemas.openxmlformats.org/officeDocument/2006/relationships/image" Target="media/image18.jpeg"/><Relationship Id="rId5" Type="http://schemas.openxmlformats.org/officeDocument/2006/relationships/image" Target="media/image17.png"/><Relationship Id="rId10" Type="http://schemas.openxmlformats.org/officeDocument/2006/relationships/image" Target="media/image22.png"/><Relationship Id="rId4" Type="http://schemas.openxmlformats.org/officeDocument/2006/relationships/image" Target="media/image16.jpeg"/><Relationship Id="rId9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FD\Desktop\Projekte\Mobilit&#228;t%20intersektional%20feministisch\Projektbogen%20blanko%20ohne%20NeMiB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28153-C784-422D-ADAB-4CCDC2C4A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Projektbogen blanko ohne NeMiB</Template>
  <TotalTime>0</TotalTime>
  <Pages>4</Pages>
  <Words>426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BFD</dc:creator>
  <cp:lastModifiedBy>BFD</cp:lastModifiedBy>
  <cp:revision>2</cp:revision>
  <cp:lastPrinted>2021-04-22T14:26:00Z</cp:lastPrinted>
  <dcterms:created xsi:type="dcterms:W3CDTF">2021-06-17T11:12:00Z</dcterms:created>
  <dcterms:modified xsi:type="dcterms:W3CDTF">2021-08-06T14:45:00Z</dcterms:modified>
</cp:coreProperties>
</file>